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9C8" w:rsidRDefault="000217B3">
      <w:bookmarkStart w:id="0" w:name="_GoBack"/>
      <w:r>
        <w:rPr>
          <w:noProof/>
          <w:lang w:val="en-GB" w:eastAsia="en-GB"/>
        </w:rPr>
        <w:drawing>
          <wp:inline distT="0" distB="0" distL="0" distR="0">
            <wp:extent cx="4533900" cy="169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 DEARDENGATE HASLINGD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59C8" w:rsidSect="006F36AD">
      <w:type w:val="continuous"/>
      <w:pgSz w:w="7260" w:h="300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7B3"/>
    <w:rsid w:val="000217B3"/>
    <w:rsid w:val="006F36AD"/>
    <w:rsid w:val="008B59C8"/>
    <w:rsid w:val="00922F5C"/>
    <w:rsid w:val="00CB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Website%20Image%20Templates\Word\News+ProjectThumbnail_364x15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News+ProjectThumbnail_364x150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Crafted Design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gemma.murray</dc:creator>
  <cp:lastModifiedBy>gemma.murray</cp:lastModifiedBy>
  <cp:revision>1</cp:revision>
  <dcterms:created xsi:type="dcterms:W3CDTF">2016-05-10T12:15:00Z</dcterms:created>
  <dcterms:modified xsi:type="dcterms:W3CDTF">2016-05-10T12:16:00Z</dcterms:modified>
</cp:coreProperties>
</file>